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D18" w:rsidRPr="00F45D18" w:rsidRDefault="00383AD4" w:rsidP="00205AF8"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-342900</wp:posOffset>
            </wp:positionV>
            <wp:extent cx="3238500" cy="2768600"/>
            <wp:effectExtent l="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EF_CM_Wordlogo crop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768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F45D18" w:rsidRDefault="00F45D18" w:rsidP="00F45D18"/>
    <w:p w:rsidR="005D12B1" w:rsidRPr="00F45D18" w:rsidRDefault="00DF4BAB" w:rsidP="00F45D18">
      <w:pPr>
        <w:tabs>
          <w:tab w:val="left" w:pos="139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" o:spid="_x0000_s1026" type="#_x0000_t202" style="position:absolute;margin-left:0;margin-top:96.55pt;width:354.35pt;height:659.35pt;z-index:2516623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" filled="f" stroked="f">
            <v:textbox inset="0,0,0,0">
              <w:txbxContent>
                <w:sdt>
                  <w:sdtPr>
                    <w:rPr>
                      <w:rFonts w:ascii="Tahoma" w:hAnsi="Tahoma" w:cs="Tahoma"/>
                      <w:b/>
                      <w:sz w:val="32"/>
                      <w:szCs w:val="32"/>
                    </w:rPr>
                    <w:id w:val="13191591"/>
                    <w:lock w:val="contentLocked"/>
                    <w:placeholder>
                      <w:docPart w:val="DefaultPlaceholder_22675703"/>
                    </w:placeholder>
                    <w:group/>
                  </w:sdtPr>
                  <w:sdtEndPr>
                    <w:rPr>
                      <w:b w:val="0"/>
                      <w:sz w:val="20"/>
                      <w:szCs w:val="20"/>
                    </w:rPr>
                  </w:sdtEndPr>
                  <w:sdtContent>
                    <w:p w:rsidR="003B0909" w:rsidRPr="003B0909" w:rsidRDefault="003B0909" w:rsidP="007F003F">
                      <w:pPr>
                        <w:spacing w:line="280" w:lineRule="auto"/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</w:pPr>
                      <w:r w:rsidRPr="003B0909">
                        <w:rPr>
                          <w:rFonts w:ascii="Tahoma" w:hAnsi="Tahoma" w:cs="Tahoma"/>
                          <w:b/>
                          <w:sz w:val="32"/>
                          <w:szCs w:val="32"/>
                        </w:rPr>
                        <w:t>Aufnahmeantrag</w:t>
                      </w:r>
                    </w:p>
                    <w:p w:rsidR="003B0909" w:rsidRDefault="003B0909" w:rsidP="007F003F">
                      <w:pPr>
                        <w:spacing w:line="28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3B0909" w:rsidRDefault="003B0909" w:rsidP="007F003F">
                      <w:pPr>
                        <w:spacing w:line="28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3B0909" w:rsidRDefault="003B0909" w:rsidP="007F003F">
                      <w:pPr>
                        <w:spacing w:line="28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3B0909" w:rsidRDefault="003B0909" w:rsidP="007F003F">
                      <w:pPr>
                        <w:spacing w:line="28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EB20F8" w:rsidRPr="00F05DD4" w:rsidRDefault="00695AD9" w:rsidP="007F003F">
                      <w:pPr>
                        <w:spacing w:line="28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F05DD4">
                        <w:rPr>
                          <w:rFonts w:ascii="Tahoma" w:hAnsi="Tahoma" w:cs="Tahoma"/>
                          <w:sz w:val="20"/>
                          <w:szCs w:val="20"/>
                        </w:rPr>
                        <w:t>Ja, ich möchte im Verein Kinder in Bewegung e.V. Mitglied werden.</w:t>
                      </w:r>
                    </w:p>
                    <w:p w:rsidR="00695AD9" w:rsidRPr="00F05DD4" w:rsidRDefault="00695AD9" w:rsidP="007F003F">
                      <w:pPr>
                        <w:spacing w:line="28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141C22" w:rsidRPr="00F05DD4" w:rsidRDefault="00141C22" w:rsidP="007F003F">
                      <w:pPr>
                        <w:spacing w:line="28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ellengitternetz"/>
                        <w:tblW w:w="733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1668"/>
                        <w:gridCol w:w="5670"/>
                      </w:tblGrid>
                      <w:tr w:rsidR="00983873" w:rsidTr="00592C04">
                        <w:trPr>
                          <w:trHeight w:val="567"/>
                        </w:trPr>
                        <w:tc>
                          <w:tcPr>
                            <w:tcW w:w="1668" w:type="dxa"/>
                            <w:vAlign w:val="center"/>
                          </w:tcPr>
                          <w:p w:rsidR="00983873" w:rsidRDefault="00983873" w:rsidP="00983873">
                            <w:pPr>
                              <w:spacing w:before="60" w:after="60" w:line="281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F05DD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Name: </w:t>
                            </w:r>
                            <w:r w:rsidRPr="00F05DD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c>
                        <w:sdt>
                          <w:sdtP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alias w:val="Name"/>
                            <w:tag w:val="Name"/>
                            <w:id w:val="13191646"/>
                            <w:lock w:val="sdtLocked"/>
                            <w:placeholder>
                              <w:docPart w:val="54C76B39519642F794BE8B4C45CD7F26"/>
                            </w:placeholder>
                            <w:showingPlcHdr/>
                            <w:text/>
                          </w:sdtPr>
                          <w:sdtContent>
                            <w:tc>
                              <w:tcPr>
                                <w:tcW w:w="5670" w:type="dxa"/>
                                <w:tcBorders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983873" w:rsidRDefault="00592C04" w:rsidP="00592C04">
                                <w:pPr>
                                  <w:spacing w:before="60" w:after="60" w:line="281" w:lineRule="auto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  <w:r w:rsidRPr="0083500C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tr>
                      <w:tr w:rsidR="00983873" w:rsidTr="00592C04">
                        <w:trPr>
                          <w:trHeight w:val="567"/>
                        </w:trPr>
                        <w:tc>
                          <w:tcPr>
                            <w:tcW w:w="1668" w:type="dxa"/>
                            <w:vAlign w:val="center"/>
                          </w:tcPr>
                          <w:p w:rsidR="00983873" w:rsidRDefault="00983873" w:rsidP="00983873">
                            <w:pPr>
                              <w:spacing w:before="60" w:after="60" w:line="281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Vorname:</w:t>
                            </w:r>
                          </w:p>
                        </w:tc>
                        <w:sdt>
                          <w:sdtPr>
                            <w:alias w:val="Vorname"/>
                            <w:tag w:val="Vorname"/>
                            <w:id w:val="13191654"/>
                            <w:lock w:val="sdtLocked"/>
                            <w:placeholder>
                              <w:docPart w:val="72B76F528EFF41E7A5F0EFA67BE2D06A"/>
                            </w:placeholder>
                            <w:showingPlcHdr/>
                            <w:text/>
                          </w:sdtPr>
                          <w:sdtContent>
                            <w:tc>
                              <w:tcPr>
                                <w:tcW w:w="5670" w:type="dxa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983873" w:rsidRPr="00592C04" w:rsidRDefault="00592C04" w:rsidP="00592C04">
                                <w:r w:rsidRPr="0083500C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tr>
                      <w:tr w:rsidR="00983873" w:rsidTr="00592C04">
                        <w:trPr>
                          <w:trHeight w:val="567"/>
                        </w:trPr>
                        <w:tc>
                          <w:tcPr>
                            <w:tcW w:w="1668" w:type="dxa"/>
                            <w:vAlign w:val="center"/>
                          </w:tcPr>
                          <w:p w:rsidR="00983873" w:rsidRDefault="00983873" w:rsidP="00983873">
                            <w:pPr>
                              <w:spacing w:before="60" w:after="60" w:line="281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Straße, Hausnr.</w:t>
                            </w:r>
                          </w:p>
                        </w:tc>
                        <w:sdt>
                          <w:sdtP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alias w:val="Adresse"/>
                            <w:tag w:val="Adresse"/>
                            <w:id w:val="13191521"/>
                            <w:lock w:val="sdtLocked"/>
                            <w:placeholder>
                              <w:docPart w:val="12D0AE95A3624083AA4BDDCBF040CA35"/>
                            </w:placeholder>
                            <w:showingPlcHdr/>
                            <w:text/>
                          </w:sdtPr>
                          <w:sdtContent>
                            <w:tc>
                              <w:tcPr>
                                <w:tcW w:w="5670" w:type="dxa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983873" w:rsidRDefault="00592C04" w:rsidP="00983873">
                                <w:pPr>
                                  <w:spacing w:before="60" w:after="60" w:line="281" w:lineRule="auto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  <w:r w:rsidRPr="0083500C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tr>
                      <w:tr w:rsidR="00983873" w:rsidTr="00592C04">
                        <w:trPr>
                          <w:trHeight w:val="567"/>
                        </w:trPr>
                        <w:tc>
                          <w:tcPr>
                            <w:tcW w:w="1668" w:type="dxa"/>
                            <w:vAlign w:val="center"/>
                          </w:tcPr>
                          <w:p w:rsidR="00983873" w:rsidRDefault="00983873" w:rsidP="00983873">
                            <w:pPr>
                              <w:spacing w:before="60" w:after="60" w:line="281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F05DD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PLZ, Ort:</w:t>
                            </w:r>
                          </w:p>
                        </w:tc>
                        <w:sdt>
                          <w:sdtP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alias w:val="PLZ und Ort"/>
                            <w:tag w:val="PLZ und Ort"/>
                            <w:id w:val="13191523"/>
                            <w:lock w:val="sdtLocked"/>
                            <w:placeholder>
                              <w:docPart w:val="1F032151DD47408CB2B51ABF4282EB0A"/>
                            </w:placeholder>
                            <w:showingPlcHdr/>
                            <w:text w:multiLine="1"/>
                          </w:sdtPr>
                          <w:sdtContent>
                            <w:tc>
                              <w:tcPr>
                                <w:tcW w:w="5670" w:type="dxa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983873" w:rsidRDefault="00592C04" w:rsidP="00983873">
                                <w:pPr>
                                  <w:spacing w:before="60" w:after="60" w:line="281" w:lineRule="auto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  <w:r w:rsidRPr="0083500C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tr>
                      <w:tr w:rsidR="00983873" w:rsidTr="00592C04">
                        <w:trPr>
                          <w:trHeight w:val="567"/>
                        </w:trPr>
                        <w:tc>
                          <w:tcPr>
                            <w:tcW w:w="1668" w:type="dxa"/>
                            <w:vAlign w:val="center"/>
                          </w:tcPr>
                          <w:p w:rsidR="00983873" w:rsidRDefault="00983873" w:rsidP="00983873">
                            <w:pPr>
                              <w:spacing w:before="60" w:after="60" w:line="281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F05DD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geboren am:</w:t>
                            </w:r>
                          </w:p>
                        </w:tc>
                        <w:sdt>
                          <w:sdtP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alias w:val="Geburtsdatum"/>
                            <w:tag w:val="Geburtsdatum"/>
                            <w:id w:val="13191525"/>
                            <w:lock w:val="sdtLocked"/>
                            <w:placeholder>
                              <w:docPart w:val="DefaultPlaceholder_22675705"/>
                            </w:placeholder>
                            <w:date w:fullDate="2016-11-01T00:00:00Z">
                              <w:dateFormat w:val="dd.MM.yyyy"/>
                              <w:lid w:val="de-DE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tc>
                              <w:tcPr>
                                <w:tcW w:w="5670" w:type="dxa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983873" w:rsidRDefault="00983873" w:rsidP="00983873">
                                <w:pPr>
                                  <w:spacing w:before="60" w:after="60" w:line="281" w:lineRule="auto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  <w:t>01.11.2016</w:t>
                                </w:r>
                              </w:p>
                            </w:tc>
                          </w:sdtContent>
                        </w:sdt>
                      </w:tr>
                      <w:tr w:rsidR="00983873" w:rsidTr="00592C04">
                        <w:trPr>
                          <w:trHeight w:val="567"/>
                        </w:trPr>
                        <w:tc>
                          <w:tcPr>
                            <w:tcW w:w="1668" w:type="dxa"/>
                            <w:vAlign w:val="center"/>
                          </w:tcPr>
                          <w:p w:rsidR="00983873" w:rsidRDefault="00983873" w:rsidP="00983873">
                            <w:pPr>
                              <w:spacing w:before="60" w:after="60" w:line="281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F05DD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Tel. privat:</w:t>
                            </w:r>
                          </w:p>
                        </w:tc>
                        <w:sdt>
                          <w:sdtP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alias w:val="Telefonnummer"/>
                            <w:tag w:val="Telefonnummer"/>
                            <w:id w:val="13191529"/>
                            <w:lock w:val="sdtLocked"/>
                            <w:placeholder>
                              <w:docPart w:val="9EE09604129E46AFB05A369D8A873E4E"/>
                            </w:placeholder>
                            <w:showingPlcHdr/>
                            <w:text w:multiLine="1"/>
                          </w:sdtPr>
                          <w:sdtContent>
                            <w:tc>
                              <w:tcPr>
                                <w:tcW w:w="5670" w:type="dxa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983873" w:rsidRDefault="00592C04" w:rsidP="00983873">
                                <w:pPr>
                                  <w:spacing w:before="60" w:after="60" w:line="281" w:lineRule="auto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  <w:r w:rsidRPr="0083500C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tr>
                      <w:tr w:rsidR="00983873" w:rsidTr="00592C04">
                        <w:trPr>
                          <w:trHeight w:val="567"/>
                        </w:trPr>
                        <w:tc>
                          <w:tcPr>
                            <w:tcW w:w="1668" w:type="dxa"/>
                            <w:vAlign w:val="center"/>
                          </w:tcPr>
                          <w:p w:rsidR="00983873" w:rsidRDefault="00983873" w:rsidP="00983873">
                            <w:pPr>
                              <w:spacing w:before="60" w:after="60" w:line="281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Mail:</w:t>
                            </w:r>
                          </w:p>
                        </w:tc>
                        <w:sdt>
                          <w:sdtP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alias w:val="Mailadresse"/>
                            <w:tag w:val="Mailadresse"/>
                            <w:id w:val="13191536"/>
                            <w:lock w:val="sdtLocked"/>
                            <w:placeholder>
                              <w:docPart w:val="9731FA4CB0D840A5A8EFEAC4EC8123C7"/>
                            </w:placeholder>
                            <w:showingPlcHdr/>
                            <w:text/>
                          </w:sdtPr>
                          <w:sdtContent>
                            <w:tc>
                              <w:tcPr>
                                <w:tcW w:w="5670" w:type="dxa"/>
                                <w:tcBorders>
                                  <w:top w:val="single" w:sz="4" w:space="0" w:color="auto"/>
                                  <w:bottom w:val="single" w:sz="4" w:space="0" w:color="auto"/>
                                </w:tcBorders>
                                <w:vAlign w:val="center"/>
                              </w:tcPr>
                              <w:p w:rsidR="00983873" w:rsidRDefault="00592C04" w:rsidP="00983873">
                                <w:pPr>
                                  <w:spacing w:before="60" w:after="60" w:line="281" w:lineRule="auto"/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</w:rPr>
                                </w:pPr>
                                <w:r w:rsidRPr="0083500C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tr>
                      <w:tr w:rsidR="00983873" w:rsidTr="00592C04">
                        <w:trPr>
                          <w:trHeight w:val="567"/>
                        </w:trPr>
                        <w:tc>
                          <w:tcPr>
                            <w:tcW w:w="1668" w:type="dxa"/>
                            <w:vAlign w:val="bottom"/>
                          </w:tcPr>
                          <w:p w:rsidR="00983873" w:rsidRDefault="00592C04" w:rsidP="00592C04">
                            <w:pPr>
                              <w:spacing w:before="60" w:after="60" w:line="281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F05DD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Eintrittsdatum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83873" w:rsidRDefault="00983873" w:rsidP="00983873">
                            <w:pPr>
                              <w:spacing w:before="60" w:after="60" w:line="281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592C04" w:rsidRDefault="00592C04" w:rsidP="00983873">
                            <w:pPr>
                              <w:spacing w:before="60" w:after="60" w:line="281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592C04" w:rsidRDefault="00592C04" w:rsidP="00983873">
                            <w:pPr>
                              <w:spacing w:before="60" w:after="60" w:line="281" w:lineRule="auto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695AD9" w:rsidRPr="00F05DD4" w:rsidRDefault="00695AD9" w:rsidP="007F003F">
                      <w:pPr>
                        <w:spacing w:line="28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F05DD4">
                        <w:rPr>
                          <w:rFonts w:ascii="Tahoma" w:hAnsi="Tahoma" w:cs="Tahoma"/>
                          <w:sz w:val="20"/>
                          <w:szCs w:val="20"/>
                        </w:rPr>
                        <w:tab/>
                      </w:r>
                    </w:p>
                    <w:p w:rsidR="00141C22" w:rsidRPr="00F05DD4" w:rsidRDefault="00141C22" w:rsidP="007F003F">
                      <w:pPr>
                        <w:spacing w:line="28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141C22" w:rsidRPr="00F05DD4" w:rsidRDefault="00141C22" w:rsidP="007F003F">
                      <w:pPr>
                        <w:spacing w:line="28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141C22" w:rsidRPr="00F05DD4" w:rsidRDefault="00141C22" w:rsidP="007F003F">
                      <w:pPr>
                        <w:spacing w:line="28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F05DD4">
                        <w:rPr>
                          <w:rFonts w:ascii="Tahoma" w:hAnsi="Tahoma" w:cs="Tahoma"/>
                          <w:sz w:val="20"/>
                          <w:szCs w:val="20"/>
                        </w:rPr>
                        <w:t>Für die Mitgliedschaft gelten die Satzung und die Ordnungen des Vereins. Diese erkenne ich mit meiner Unterschrift an.</w:t>
                      </w:r>
                    </w:p>
                    <w:p w:rsidR="00141C22" w:rsidRPr="00F05DD4" w:rsidRDefault="00141C22" w:rsidP="007F003F">
                      <w:pPr>
                        <w:spacing w:line="28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141C22" w:rsidRPr="00F05DD4" w:rsidRDefault="00141C22" w:rsidP="007F003F">
                      <w:pPr>
                        <w:spacing w:line="28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F05DD4">
                        <w:rPr>
                          <w:rFonts w:ascii="Tahoma" w:hAnsi="Tahoma" w:cs="Tahoma"/>
                          <w:sz w:val="20"/>
                          <w:szCs w:val="20"/>
                        </w:rPr>
                        <w:t>Ich erkläre mich einverstanden, dass der Verein die von mir gemachten Angaben im Rahmen der Mitgliederverwaltung speichert und sie ausschließlich für vereinsinterne Zwecke verwendet.</w:t>
                      </w:r>
                    </w:p>
                    <w:p w:rsidR="00141C22" w:rsidRPr="00F05DD4" w:rsidRDefault="00141C22" w:rsidP="007F003F">
                      <w:pPr>
                        <w:spacing w:line="28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141C22" w:rsidRPr="00F05DD4" w:rsidRDefault="00141C22" w:rsidP="007F003F">
                      <w:pPr>
                        <w:spacing w:line="28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141C22" w:rsidRPr="00F05DD4" w:rsidRDefault="00141C22" w:rsidP="007F003F">
                      <w:pPr>
                        <w:spacing w:line="28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141C22" w:rsidRPr="00F05DD4" w:rsidRDefault="00141C22" w:rsidP="007F003F">
                      <w:pPr>
                        <w:spacing w:line="280" w:lineRule="auto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F05DD4">
                        <w:rPr>
                          <w:rFonts w:ascii="Tahoma" w:hAnsi="Tahoma" w:cs="Tahoma"/>
                          <w:sz w:val="20"/>
                          <w:szCs w:val="20"/>
                        </w:rPr>
                        <w:t>________________</w:t>
                      </w:r>
                      <w:r w:rsidRPr="00F05DD4">
                        <w:rPr>
                          <w:rFonts w:ascii="Tahoma" w:hAnsi="Tahoma" w:cs="Tahoma"/>
                          <w:sz w:val="20"/>
                          <w:szCs w:val="20"/>
                        </w:rPr>
                        <w:tab/>
                      </w:r>
                      <w:r w:rsidRPr="00F05DD4">
                        <w:rPr>
                          <w:rFonts w:ascii="Tahoma" w:hAnsi="Tahoma" w:cs="Tahoma"/>
                          <w:sz w:val="20"/>
                          <w:szCs w:val="20"/>
                        </w:rPr>
                        <w:tab/>
                      </w:r>
                      <w:r w:rsidRPr="00F05DD4">
                        <w:rPr>
                          <w:rFonts w:ascii="Tahoma" w:hAnsi="Tahoma" w:cs="Tahoma"/>
                          <w:sz w:val="20"/>
                          <w:szCs w:val="20"/>
                        </w:rPr>
                        <w:tab/>
                        <w:t>___________________________</w:t>
                      </w:r>
                    </w:p>
                    <w:p w:rsidR="00141C22" w:rsidRPr="00F05DD4" w:rsidRDefault="00141C22" w:rsidP="007F003F">
                      <w:pPr>
                        <w:spacing w:line="280" w:lineRule="auto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F05DD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Datum, Ort</w:t>
                      </w:r>
                      <w:r w:rsidRPr="00F05DD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ab/>
                      </w:r>
                      <w:r w:rsidRPr="00F05DD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ab/>
                      </w:r>
                      <w:r w:rsidRPr="00F05DD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ab/>
                      </w:r>
                      <w:r w:rsidRPr="00F05DD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ab/>
                        <w:t xml:space="preserve">Unterschrift </w:t>
                      </w:r>
                    </w:p>
                    <w:p w:rsidR="00141C22" w:rsidRPr="00F05DD4" w:rsidRDefault="00592C04" w:rsidP="00141C22">
                      <w:pPr>
                        <w:spacing w:line="280" w:lineRule="auto"/>
                        <w:ind w:left="2832" w:firstLine="708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Antragssteller</w:t>
                      </w:r>
                      <w:r w:rsidR="00141C22" w:rsidRPr="00F05DD4">
                        <w:rPr>
                          <w:rFonts w:ascii="Tahoma" w:hAnsi="Tahoma" w:cs="Tahoma"/>
                          <w:sz w:val="20"/>
                          <w:szCs w:val="20"/>
                        </w:rPr>
                        <w:t>/in</w:t>
                      </w:r>
                    </w:p>
                  </w:sdtContent>
                </w:sdt>
              </w:txbxContent>
            </v:textbox>
            <w10:wrap type="square"/>
          </v:shape>
        </w:pict>
      </w:r>
      <w:r>
        <w:rPr>
          <w:noProof/>
        </w:rPr>
        <w:pict>
          <v:shape id="Textfeld 3" o:spid="_x0000_s1028" type="#_x0000_t202" style="position:absolute;margin-left:0;margin-top:33.9pt;width:279pt;height:48.75pt;z-index:251659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" filled="f" stroked="f">
            <v:textbox inset="0,0,0,0">
              <w:txbxContent>
                <w:p w:rsidR="00C94377" w:rsidRPr="003B0909" w:rsidRDefault="00C94377" w:rsidP="003B0909">
                  <w:pPr>
                    <w:rPr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feld 2" o:spid="_x0000_s1029" type="#_x0000_t202" style="position:absolute;margin-left:445.05pt;margin-top:708.75pt;width:117pt;height:101.55pt;z-index:251664384;visibility:visible;mso-position-horizontal-relative:page;mso-position-vertical-relative:pag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" filled="f" stroked="f">
            <v:textbox inset="0,0,0,0">
              <w:txbxContent>
                <w:p w:rsidR="00EB20F8" w:rsidRPr="004C6CAA" w:rsidRDefault="00EB20F8" w:rsidP="004C6CAA">
                  <w:pPr>
                    <w:spacing w:line="288" w:lineRule="auto"/>
                    <w:rPr>
                      <w:rFonts w:ascii="Roboto Regular" w:hAnsi="Roboto Regular"/>
                      <w:color w:val="7F7F7F" w:themeColor="text1" w:themeTint="80"/>
                      <w:sz w:val="14"/>
                      <w:szCs w:val="14"/>
                    </w:rPr>
                  </w:pPr>
                  <w:r w:rsidRPr="004C6CAA">
                    <w:rPr>
                      <w:rFonts w:ascii="Roboto Regular" w:hAnsi="Roboto Regular"/>
                      <w:color w:val="7F7F7F" w:themeColor="text1" w:themeTint="80"/>
                      <w:sz w:val="14"/>
                      <w:szCs w:val="14"/>
                    </w:rPr>
                    <w:t>Wilhelm-Sammet-Straße 4</w:t>
                  </w:r>
                </w:p>
                <w:p w:rsidR="00EB20F8" w:rsidRPr="004C6CAA" w:rsidRDefault="00EB20F8" w:rsidP="004C6CAA">
                  <w:pPr>
                    <w:spacing w:line="288" w:lineRule="auto"/>
                    <w:rPr>
                      <w:rFonts w:ascii="Roboto Regular" w:hAnsi="Roboto Regular"/>
                      <w:color w:val="7F7F7F" w:themeColor="text1" w:themeTint="80"/>
                      <w:sz w:val="14"/>
                      <w:szCs w:val="14"/>
                    </w:rPr>
                  </w:pPr>
                  <w:r w:rsidRPr="004C6CAA">
                    <w:rPr>
                      <w:rFonts w:ascii="Roboto Regular" w:hAnsi="Roboto Regular"/>
                      <w:color w:val="7F7F7F" w:themeColor="text1" w:themeTint="80"/>
                      <w:sz w:val="14"/>
                      <w:szCs w:val="14"/>
                    </w:rPr>
                    <w:t>04129 Leipzig</w:t>
                  </w:r>
                </w:p>
                <w:p w:rsidR="00EB20F8" w:rsidRPr="004C6CAA" w:rsidRDefault="00EB20F8" w:rsidP="004C6CAA">
                  <w:pPr>
                    <w:spacing w:line="288" w:lineRule="auto"/>
                    <w:rPr>
                      <w:rFonts w:ascii="Roboto Regular" w:hAnsi="Roboto Regular"/>
                      <w:color w:val="7F7F7F" w:themeColor="text1" w:themeTint="80"/>
                      <w:sz w:val="14"/>
                      <w:szCs w:val="14"/>
                    </w:rPr>
                  </w:pPr>
                  <w:r w:rsidRPr="004C6CAA">
                    <w:rPr>
                      <w:rFonts w:ascii="Roboto Regular" w:hAnsi="Roboto Regular"/>
                      <w:color w:val="7F7F7F" w:themeColor="text1" w:themeTint="80"/>
                      <w:sz w:val="14"/>
                      <w:szCs w:val="14"/>
                    </w:rPr>
                    <w:softHyphen/>
                  </w:r>
                </w:p>
                <w:p w:rsidR="00EB20F8" w:rsidRPr="004C6CAA" w:rsidRDefault="00EB20F8" w:rsidP="004C6CAA">
                  <w:pPr>
                    <w:spacing w:line="288" w:lineRule="auto"/>
                    <w:rPr>
                      <w:rFonts w:ascii="Roboto Regular" w:hAnsi="Roboto Regular"/>
                      <w:color w:val="7F7F7F" w:themeColor="text1" w:themeTint="80"/>
                      <w:sz w:val="14"/>
                      <w:szCs w:val="14"/>
                    </w:rPr>
                  </w:pPr>
                  <w:r w:rsidRPr="004C6CAA">
                    <w:rPr>
                      <w:rFonts w:ascii="Roboto Regular" w:hAnsi="Roboto Regular"/>
                      <w:color w:val="7F7F7F" w:themeColor="text1" w:themeTint="80"/>
                      <w:sz w:val="14"/>
                      <w:szCs w:val="14"/>
                    </w:rPr>
                    <w:t>Telefon: 0341 - 900 35 81</w:t>
                  </w:r>
                </w:p>
                <w:p w:rsidR="00EB20F8" w:rsidRPr="00695AD9" w:rsidRDefault="00EB20F8" w:rsidP="004C6CAA">
                  <w:pPr>
                    <w:spacing w:line="288" w:lineRule="auto"/>
                    <w:rPr>
                      <w:rFonts w:ascii="Roboto Regular" w:hAnsi="Roboto Regular"/>
                      <w:color w:val="7F7F7F" w:themeColor="text1" w:themeTint="80"/>
                      <w:sz w:val="14"/>
                      <w:szCs w:val="14"/>
                      <w:lang w:val="en-US"/>
                    </w:rPr>
                  </w:pPr>
                  <w:r w:rsidRPr="00695AD9">
                    <w:rPr>
                      <w:rFonts w:ascii="Roboto Regular" w:hAnsi="Roboto Regular"/>
                      <w:color w:val="7F7F7F" w:themeColor="text1" w:themeTint="80"/>
                      <w:sz w:val="14"/>
                      <w:szCs w:val="14"/>
                      <w:lang w:val="en-US"/>
                    </w:rPr>
                    <w:t>Mail: kinderinbewegung@gmail.com</w:t>
                  </w:r>
                </w:p>
                <w:p w:rsidR="00EB20F8" w:rsidRPr="00695AD9" w:rsidRDefault="00EB20F8" w:rsidP="004C6CAA">
                  <w:pPr>
                    <w:spacing w:line="288" w:lineRule="auto"/>
                    <w:rPr>
                      <w:rFonts w:ascii="Roboto Regular" w:hAnsi="Roboto Regular"/>
                      <w:color w:val="7F7F7F" w:themeColor="text1" w:themeTint="80"/>
                      <w:sz w:val="14"/>
                      <w:szCs w:val="14"/>
                      <w:lang w:val="en-US"/>
                    </w:rPr>
                  </w:pPr>
                  <w:r w:rsidRPr="00695AD9">
                    <w:rPr>
                      <w:rFonts w:ascii="Roboto Regular" w:hAnsi="Roboto Regular"/>
                      <w:color w:val="7F7F7F" w:themeColor="text1" w:themeTint="80"/>
                      <w:sz w:val="14"/>
                      <w:szCs w:val="14"/>
                      <w:lang w:val="en-US"/>
                    </w:rPr>
                    <w:t>www.kinder-in-bewegung-leipzig.de</w:t>
                  </w:r>
                </w:p>
                <w:p w:rsidR="00EB20F8" w:rsidRPr="00695AD9" w:rsidRDefault="00EB20F8" w:rsidP="004C6CAA">
                  <w:pPr>
                    <w:spacing w:line="288" w:lineRule="auto"/>
                    <w:rPr>
                      <w:rFonts w:ascii="Roboto Regular" w:hAnsi="Roboto Regular"/>
                      <w:color w:val="7F7F7F" w:themeColor="text1" w:themeTint="80"/>
                      <w:sz w:val="14"/>
                      <w:szCs w:val="14"/>
                      <w:lang w:val="en-US"/>
                    </w:rPr>
                  </w:pPr>
                </w:p>
                <w:p w:rsidR="00EB20F8" w:rsidRPr="004C6CAA" w:rsidRDefault="00EB20F8" w:rsidP="004C6CAA">
                  <w:pPr>
                    <w:spacing w:line="288" w:lineRule="auto"/>
                    <w:rPr>
                      <w:rFonts w:ascii="Roboto Regular" w:hAnsi="Roboto Regular"/>
                      <w:color w:val="7F7F7F" w:themeColor="text1" w:themeTint="80"/>
                      <w:sz w:val="14"/>
                      <w:szCs w:val="14"/>
                    </w:rPr>
                  </w:pPr>
                  <w:r w:rsidRPr="004C6CAA">
                    <w:rPr>
                      <w:rFonts w:ascii="Roboto Regular" w:hAnsi="Roboto Regular"/>
                      <w:color w:val="7F7F7F" w:themeColor="text1" w:themeTint="80"/>
                      <w:sz w:val="14"/>
                      <w:szCs w:val="14"/>
                    </w:rPr>
                    <w:t>Bankverbindung</w:t>
                  </w:r>
                </w:p>
                <w:p w:rsidR="004C6CAA" w:rsidRPr="004C6CAA" w:rsidRDefault="004C6CAA" w:rsidP="004C6CAA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rPr>
                      <w:rFonts w:ascii="Roboto Regular" w:hAnsi="Roboto Regular" w:cs="Arial"/>
                      <w:color w:val="7F7F7F" w:themeColor="text1" w:themeTint="80"/>
                      <w:sz w:val="14"/>
                      <w:szCs w:val="14"/>
                    </w:rPr>
                  </w:pPr>
                  <w:r w:rsidRPr="004C6CAA">
                    <w:rPr>
                      <w:rFonts w:ascii="Roboto Regular" w:hAnsi="Roboto Regular" w:cs="Arial"/>
                      <w:color w:val="7F7F7F" w:themeColor="text1" w:themeTint="80"/>
                      <w:sz w:val="14"/>
                      <w:szCs w:val="14"/>
                    </w:rPr>
                    <w:t>BIC: BYLADEM1001</w:t>
                  </w:r>
                </w:p>
                <w:p w:rsidR="00EB20F8" w:rsidRPr="004C6CAA" w:rsidRDefault="004C6CAA" w:rsidP="004C6CAA">
                  <w:pPr>
                    <w:widowControl w:val="0"/>
                    <w:autoSpaceDE w:val="0"/>
                    <w:autoSpaceDN w:val="0"/>
                    <w:adjustRightInd w:val="0"/>
                    <w:spacing w:line="288" w:lineRule="auto"/>
                    <w:rPr>
                      <w:rFonts w:ascii="Roboto Regular" w:hAnsi="Roboto Regular"/>
                      <w:color w:val="7F7F7F" w:themeColor="text1" w:themeTint="80"/>
                      <w:sz w:val="14"/>
                      <w:szCs w:val="14"/>
                    </w:rPr>
                  </w:pPr>
                  <w:r w:rsidRPr="004C6CAA">
                    <w:rPr>
                      <w:rFonts w:ascii="Roboto Regular" w:hAnsi="Roboto Regular" w:cs="Arial"/>
                      <w:color w:val="7F7F7F" w:themeColor="text1" w:themeTint="80"/>
                      <w:sz w:val="14"/>
                      <w:szCs w:val="14"/>
                    </w:rPr>
                    <w:t>IBAN: DE02 1203 0000 1008 3980 32</w:t>
                  </w:r>
                </w:p>
              </w:txbxContent>
            </v:textbox>
            <w10:wrap type="square" anchorx="page" anchory="page"/>
          </v:shape>
        </w:pict>
      </w:r>
    </w:p>
    <w:sectPr w:rsidR="005D12B1" w:rsidRPr="00F45D18" w:rsidSect="00151717">
      <w:pgSz w:w="11900" w:h="16840"/>
      <w:pgMar w:top="567" w:right="1418" w:bottom="68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D5F" w:rsidRDefault="00A62D5F" w:rsidP="000319FB">
      <w:r>
        <w:separator/>
      </w:r>
    </w:p>
  </w:endnote>
  <w:endnote w:type="continuationSeparator" w:id="0">
    <w:p w:rsidR="00A62D5F" w:rsidRDefault="00A62D5F" w:rsidP="000319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Regular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D5F" w:rsidRDefault="00A62D5F" w:rsidP="000319FB">
      <w:r>
        <w:separator/>
      </w:r>
    </w:p>
  </w:footnote>
  <w:footnote w:type="continuationSeparator" w:id="0">
    <w:p w:rsidR="00A62D5F" w:rsidRDefault="00A62D5F" w:rsidP="000319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36060"/>
    <w:rsid w:val="000319FB"/>
    <w:rsid w:val="0005727B"/>
    <w:rsid w:val="000D4EF8"/>
    <w:rsid w:val="0011504E"/>
    <w:rsid w:val="00141C22"/>
    <w:rsid w:val="00151717"/>
    <w:rsid w:val="001D1F61"/>
    <w:rsid w:val="001E17BF"/>
    <w:rsid w:val="00205AF8"/>
    <w:rsid w:val="0030566E"/>
    <w:rsid w:val="00345436"/>
    <w:rsid w:val="00383AD4"/>
    <w:rsid w:val="00385C1A"/>
    <w:rsid w:val="003B0909"/>
    <w:rsid w:val="00413D92"/>
    <w:rsid w:val="004853D6"/>
    <w:rsid w:val="004A49A9"/>
    <w:rsid w:val="004C6CAA"/>
    <w:rsid w:val="00512B6F"/>
    <w:rsid w:val="00536060"/>
    <w:rsid w:val="00550F89"/>
    <w:rsid w:val="00591E86"/>
    <w:rsid w:val="00592C04"/>
    <w:rsid w:val="005D12B1"/>
    <w:rsid w:val="005D7443"/>
    <w:rsid w:val="00695AD9"/>
    <w:rsid w:val="00755E76"/>
    <w:rsid w:val="007E7EE2"/>
    <w:rsid w:val="007F003F"/>
    <w:rsid w:val="00826960"/>
    <w:rsid w:val="008539F1"/>
    <w:rsid w:val="009447D3"/>
    <w:rsid w:val="00983873"/>
    <w:rsid w:val="009B0A6A"/>
    <w:rsid w:val="009D5D54"/>
    <w:rsid w:val="009E2B65"/>
    <w:rsid w:val="009E3694"/>
    <w:rsid w:val="00A22111"/>
    <w:rsid w:val="00A61C12"/>
    <w:rsid w:val="00A62D5F"/>
    <w:rsid w:val="00AF563E"/>
    <w:rsid w:val="00B303F4"/>
    <w:rsid w:val="00B82A0A"/>
    <w:rsid w:val="00BA43BF"/>
    <w:rsid w:val="00C1659F"/>
    <w:rsid w:val="00C44379"/>
    <w:rsid w:val="00C94377"/>
    <w:rsid w:val="00C96391"/>
    <w:rsid w:val="00D05B67"/>
    <w:rsid w:val="00DF4BAB"/>
    <w:rsid w:val="00E575F0"/>
    <w:rsid w:val="00E75C50"/>
    <w:rsid w:val="00EB20F8"/>
    <w:rsid w:val="00EB2E77"/>
    <w:rsid w:val="00EB5231"/>
    <w:rsid w:val="00F05DD4"/>
    <w:rsid w:val="00F071B2"/>
    <w:rsid w:val="00F45D18"/>
    <w:rsid w:val="00F76EF4"/>
    <w:rsid w:val="00F81506"/>
    <w:rsid w:val="00F8716B"/>
    <w:rsid w:val="00FE6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9437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19F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19FB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319F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319FB"/>
  </w:style>
  <w:style w:type="paragraph" w:styleId="Fuzeile">
    <w:name w:val="footer"/>
    <w:basedOn w:val="Standard"/>
    <w:link w:val="FuzeileZchn"/>
    <w:uiPriority w:val="99"/>
    <w:unhideWhenUsed/>
    <w:rsid w:val="000319F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319FB"/>
  </w:style>
  <w:style w:type="character" w:styleId="Hyperlink">
    <w:name w:val="Hyperlink"/>
    <w:basedOn w:val="Absatz-Standardschriftart"/>
    <w:uiPriority w:val="99"/>
    <w:unhideWhenUsed/>
    <w:rsid w:val="0082696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76EF4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983873"/>
    <w:rPr>
      <w:color w:val="808080"/>
    </w:rPr>
  </w:style>
  <w:style w:type="table" w:styleId="Tabellengitternetz">
    <w:name w:val="Table Grid"/>
    <w:basedOn w:val="NormaleTabelle"/>
    <w:uiPriority w:val="59"/>
    <w:rsid w:val="009838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rstand\AppData\Local\Temp\Brief%20KB01-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A16420-A16D-4C22-9C8A-F50A62D7FDE4}"/>
      </w:docPartPr>
      <w:docPartBody>
        <w:p w:rsidR="00000000" w:rsidRDefault="00625EEB">
          <w:r w:rsidRPr="008350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226757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E4D1ED-E040-4B7D-BBE1-B47611E54000}"/>
      </w:docPartPr>
      <w:docPartBody>
        <w:p w:rsidR="00000000" w:rsidRDefault="00625EEB">
          <w:r w:rsidRPr="0083500C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54C76B39519642F794BE8B4C45CD7F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0C5317-0DD1-4D8C-BF33-63E01864213A}"/>
      </w:docPartPr>
      <w:docPartBody>
        <w:p w:rsidR="00000000" w:rsidRDefault="00625EEB" w:rsidP="00625EEB">
          <w:pPr>
            <w:pStyle w:val="54C76B39519642F794BE8B4C45CD7F261"/>
          </w:pPr>
          <w:r w:rsidRPr="008350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D0AE95A3624083AA4BDDCBF040CA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A7B1DA-8B76-46A3-86C5-D90E4F842898}"/>
      </w:docPartPr>
      <w:docPartBody>
        <w:p w:rsidR="00000000" w:rsidRDefault="00625EEB" w:rsidP="00625EEB">
          <w:pPr>
            <w:pStyle w:val="12D0AE95A3624083AA4BDDCBF040CA351"/>
          </w:pPr>
          <w:r w:rsidRPr="008350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F032151DD47408CB2B51ABF4282EB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69A484-D5C8-49A0-86B7-E8BC2CC4FBA8}"/>
      </w:docPartPr>
      <w:docPartBody>
        <w:p w:rsidR="00000000" w:rsidRDefault="00625EEB" w:rsidP="00625EEB">
          <w:pPr>
            <w:pStyle w:val="1F032151DD47408CB2B51ABF4282EB0A1"/>
          </w:pPr>
          <w:r w:rsidRPr="008350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EE09604129E46AFB05A369D8A873E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6A8C5B-580A-46B6-BB5C-98673A712BF3}"/>
      </w:docPartPr>
      <w:docPartBody>
        <w:p w:rsidR="00000000" w:rsidRDefault="00625EEB" w:rsidP="00625EEB">
          <w:pPr>
            <w:pStyle w:val="9EE09604129E46AFB05A369D8A873E4E1"/>
          </w:pPr>
          <w:r w:rsidRPr="008350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731FA4CB0D840A5A8EFEAC4EC8123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BFA9F4-9F02-41B5-8914-772573694487}"/>
      </w:docPartPr>
      <w:docPartBody>
        <w:p w:rsidR="00000000" w:rsidRDefault="00625EEB" w:rsidP="00625EEB">
          <w:pPr>
            <w:pStyle w:val="9731FA4CB0D840A5A8EFEAC4EC8123C71"/>
          </w:pPr>
          <w:r w:rsidRPr="008350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2B76F528EFF41E7A5F0EFA67BE2D0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F24377-4699-4377-B41C-CAB936AFD1D9}"/>
      </w:docPartPr>
      <w:docPartBody>
        <w:p w:rsidR="00000000" w:rsidRDefault="00625EEB" w:rsidP="00625EEB">
          <w:pPr>
            <w:pStyle w:val="72B76F528EFF41E7A5F0EFA67BE2D06A"/>
          </w:pPr>
          <w:r w:rsidRPr="0083500C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Regular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25EEB"/>
    <w:rsid w:val="00625EEB"/>
    <w:rsid w:val="00FA0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25EEB"/>
    <w:rPr>
      <w:color w:val="808080"/>
    </w:rPr>
  </w:style>
  <w:style w:type="paragraph" w:customStyle="1" w:styleId="8DA965D61AFA4A339868FC8DEF3810A9">
    <w:name w:val="8DA965D61AFA4A339868FC8DEF3810A9"/>
    <w:rsid w:val="00625EEB"/>
    <w:pPr>
      <w:spacing w:after="0" w:line="240" w:lineRule="auto"/>
    </w:pPr>
    <w:rPr>
      <w:sz w:val="24"/>
      <w:szCs w:val="24"/>
    </w:rPr>
  </w:style>
  <w:style w:type="paragraph" w:customStyle="1" w:styleId="8DA965D61AFA4A339868FC8DEF3810A91">
    <w:name w:val="8DA965D61AFA4A339868FC8DEF3810A91"/>
    <w:rsid w:val="00625EEB"/>
    <w:pPr>
      <w:spacing w:after="0" w:line="240" w:lineRule="auto"/>
    </w:pPr>
    <w:rPr>
      <w:sz w:val="24"/>
      <w:szCs w:val="24"/>
    </w:rPr>
  </w:style>
  <w:style w:type="paragraph" w:customStyle="1" w:styleId="B04961A30D6341BBB86D1BE15669F13C">
    <w:name w:val="B04961A30D6341BBB86D1BE15669F13C"/>
    <w:rsid w:val="00625EEB"/>
  </w:style>
  <w:style w:type="paragraph" w:customStyle="1" w:styleId="B04961A30D6341BBB86D1BE15669F13C1">
    <w:name w:val="B04961A30D6341BBB86D1BE15669F13C1"/>
    <w:rsid w:val="00625EEB"/>
    <w:pPr>
      <w:spacing w:after="0" w:line="240" w:lineRule="auto"/>
    </w:pPr>
    <w:rPr>
      <w:sz w:val="24"/>
      <w:szCs w:val="24"/>
    </w:rPr>
  </w:style>
  <w:style w:type="paragraph" w:customStyle="1" w:styleId="649DDE073E6B4E4A9F89D7302B351D86">
    <w:name w:val="649DDE073E6B4E4A9F89D7302B351D86"/>
    <w:rsid w:val="00625EEB"/>
    <w:pPr>
      <w:spacing w:after="0" w:line="240" w:lineRule="auto"/>
    </w:pPr>
    <w:rPr>
      <w:sz w:val="24"/>
      <w:szCs w:val="24"/>
    </w:rPr>
  </w:style>
  <w:style w:type="paragraph" w:customStyle="1" w:styleId="C5D07105B06C42FCA233D23E9B30ADFD">
    <w:name w:val="C5D07105B06C42FCA233D23E9B30ADFD"/>
    <w:rsid w:val="00625EEB"/>
    <w:pPr>
      <w:spacing w:after="0" w:line="240" w:lineRule="auto"/>
    </w:pPr>
    <w:rPr>
      <w:sz w:val="24"/>
      <w:szCs w:val="24"/>
    </w:rPr>
  </w:style>
  <w:style w:type="paragraph" w:customStyle="1" w:styleId="649DDE073E6B4E4A9F89D7302B351D861">
    <w:name w:val="649DDE073E6B4E4A9F89D7302B351D861"/>
    <w:rsid w:val="00625EEB"/>
    <w:pPr>
      <w:spacing w:after="0" w:line="240" w:lineRule="auto"/>
    </w:pPr>
    <w:rPr>
      <w:sz w:val="24"/>
      <w:szCs w:val="24"/>
    </w:rPr>
  </w:style>
  <w:style w:type="paragraph" w:customStyle="1" w:styleId="C5D07105B06C42FCA233D23E9B30ADFD1">
    <w:name w:val="C5D07105B06C42FCA233D23E9B30ADFD1"/>
    <w:rsid w:val="00625EEB"/>
    <w:pPr>
      <w:spacing w:after="0" w:line="240" w:lineRule="auto"/>
    </w:pPr>
    <w:rPr>
      <w:sz w:val="24"/>
      <w:szCs w:val="24"/>
    </w:rPr>
  </w:style>
  <w:style w:type="paragraph" w:customStyle="1" w:styleId="8CB87B53EC1545B9ACAEADBC836683A3">
    <w:name w:val="8CB87B53EC1545B9ACAEADBC836683A3"/>
    <w:rsid w:val="00625EEB"/>
    <w:pPr>
      <w:spacing w:after="0" w:line="240" w:lineRule="auto"/>
    </w:pPr>
    <w:rPr>
      <w:sz w:val="24"/>
      <w:szCs w:val="24"/>
    </w:rPr>
  </w:style>
  <w:style w:type="paragraph" w:customStyle="1" w:styleId="54C76B39519642F794BE8B4C45CD7F26">
    <w:name w:val="54C76B39519642F794BE8B4C45CD7F26"/>
    <w:rsid w:val="00625EEB"/>
    <w:pPr>
      <w:spacing w:after="0" w:line="240" w:lineRule="auto"/>
    </w:pPr>
    <w:rPr>
      <w:sz w:val="24"/>
      <w:szCs w:val="24"/>
    </w:rPr>
  </w:style>
  <w:style w:type="paragraph" w:customStyle="1" w:styleId="12D0AE95A3624083AA4BDDCBF040CA35">
    <w:name w:val="12D0AE95A3624083AA4BDDCBF040CA35"/>
    <w:rsid w:val="00625EEB"/>
    <w:pPr>
      <w:spacing w:after="0" w:line="240" w:lineRule="auto"/>
    </w:pPr>
    <w:rPr>
      <w:sz w:val="24"/>
      <w:szCs w:val="24"/>
    </w:rPr>
  </w:style>
  <w:style w:type="paragraph" w:customStyle="1" w:styleId="1F032151DD47408CB2B51ABF4282EB0A">
    <w:name w:val="1F032151DD47408CB2B51ABF4282EB0A"/>
    <w:rsid w:val="00625EEB"/>
    <w:pPr>
      <w:spacing w:after="0" w:line="240" w:lineRule="auto"/>
    </w:pPr>
    <w:rPr>
      <w:sz w:val="24"/>
      <w:szCs w:val="24"/>
    </w:rPr>
  </w:style>
  <w:style w:type="paragraph" w:customStyle="1" w:styleId="9EE09604129E46AFB05A369D8A873E4E">
    <w:name w:val="9EE09604129E46AFB05A369D8A873E4E"/>
    <w:rsid w:val="00625EEB"/>
    <w:pPr>
      <w:spacing w:after="0" w:line="240" w:lineRule="auto"/>
    </w:pPr>
    <w:rPr>
      <w:sz w:val="24"/>
      <w:szCs w:val="24"/>
    </w:rPr>
  </w:style>
  <w:style w:type="paragraph" w:customStyle="1" w:styleId="9731FA4CB0D840A5A8EFEAC4EC8123C7">
    <w:name w:val="9731FA4CB0D840A5A8EFEAC4EC8123C7"/>
    <w:rsid w:val="00625EEB"/>
    <w:pPr>
      <w:spacing w:after="0" w:line="240" w:lineRule="auto"/>
    </w:pPr>
    <w:rPr>
      <w:sz w:val="24"/>
      <w:szCs w:val="24"/>
    </w:rPr>
  </w:style>
  <w:style w:type="paragraph" w:customStyle="1" w:styleId="54C76B39519642F794BE8B4C45CD7F261">
    <w:name w:val="54C76B39519642F794BE8B4C45CD7F261"/>
    <w:rsid w:val="00625EEB"/>
    <w:pPr>
      <w:spacing w:after="0" w:line="240" w:lineRule="auto"/>
    </w:pPr>
    <w:rPr>
      <w:sz w:val="24"/>
      <w:szCs w:val="24"/>
    </w:rPr>
  </w:style>
  <w:style w:type="paragraph" w:customStyle="1" w:styleId="72B76F528EFF41E7A5F0EFA67BE2D06A">
    <w:name w:val="72B76F528EFF41E7A5F0EFA67BE2D06A"/>
    <w:rsid w:val="00625EEB"/>
    <w:pPr>
      <w:spacing w:after="0" w:line="240" w:lineRule="auto"/>
    </w:pPr>
    <w:rPr>
      <w:sz w:val="24"/>
      <w:szCs w:val="24"/>
    </w:rPr>
  </w:style>
  <w:style w:type="paragraph" w:customStyle="1" w:styleId="12D0AE95A3624083AA4BDDCBF040CA351">
    <w:name w:val="12D0AE95A3624083AA4BDDCBF040CA351"/>
    <w:rsid w:val="00625EEB"/>
    <w:pPr>
      <w:spacing w:after="0" w:line="240" w:lineRule="auto"/>
    </w:pPr>
    <w:rPr>
      <w:sz w:val="24"/>
      <w:szCs w:val="24"/>
    </w:rPr>
  </w:style>
  <w:style w:type="paragraph" w:customStyle="1" w:styleId="1F032151DD47408CB2B51ABF4282EB0A1">
    <w:name w:val="1F032151DD47408CB2B51ABF4282EB0A1"/>
    <w:rsid w:val="00625EEB"/>
    <w:pPr>
      <w:spacing w:after="0" w:line="240" w:lineRule="auto"/>
    </w:pPr>
    <w:rPr>
      <w:sz w:val="24"/>
      <w:szCs w:val="24"/>
    </w:rPr>
  </w:style>
  <w:style w:type="paragraph" w:customStyle="1" w:styleId="9EE09604129E46AFB05A369D8A873E4E1">
    <w:name w:val="9EE09604129E46AFB05A369D8A873E4E1"/>
    <w:rsid w:val="00625EEB"/>
    <w:pPr>
      <w:spacing w:after="0" w:line="240" w:lineRule="auto"/>
    </w:pPr>
    <w:rPr>
      <w:sz w:val="24"/>
      <w:szCs w:val="24"/>
    </w:rPr>
  </w:style>
  <w:style w:type="paragraph" w:customStyle="1" w:styleId="9731FA4CB0D840A5A8EFEAC4EC8123C71">
    <w:name w:val="9731FA4CB0D840A5A8EFEAC4EC8123C71"/>
    <w:rsid w:val="00625EEB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184B4F-847D-4B80-8426-D52131BFA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 KB01-1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unverzagt: visuelle kommunikation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Vorstand</dc:creator>
  <cp:lastModifiedBy>Heeby76</cp:lastModifiedBy>
  <cp:revision>2</cp:revision>
  <cp:lastPrinted>2014-07-03T09:00:00Z</cp:lastPrinted>
  <dcterms:created xsi:type="dcterms:W3CDTF">2016-11-29T11:38:00Z</dcterms:created>
  <dcterms:modified xsi:type="dcterms:W3CDTF">2016-11-29T11:38:00Z</dcterms:modified>
</cp:coreProperties>
</file>